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附件2</w:t>
      </w:r>
    </w:p>
    <w:bookmarkEnd w:id="0"/>
    <w:p>
      <w:pPr>
        <w:spacing w:line="57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兰州新区职业技能提升行动任务计划分解表</w:t>
      </w:r>
    </w:p>
    <w:p>
      <w:pPr>
        <w:spacing w:line="570" w:lineRule="exact"/>
        <w:ind w:right="28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4"/>
          <w:szCs w:val="24"/>
        </w:rPr>
        <w:t>单位：人次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197"/>
        <w:gridCol w:w="1594"/>
        <w:gridCol w:w="1625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  位</w:t>
            </w:r>
          </w:p>
        </w:tc>
        <w:tc>
          <w:tcPr>
            <w:tcW w:w="1594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2020年</w:t>
            </w:r>
          </w:p>
        </w:tc>
        <w:tc>
          <w:tcPr>
            <w:tcW w:w="1625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2021年</w:t>
            </w:r>
          </w:p>
        </w:tc>
        <w:tc>
          <w:tcPr>
            <w:tcW w:w="1675" w:type="dxa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060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按行业部门分解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民政司法和社会保障局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组织部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党群工作部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经济发展局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公安局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6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财政局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7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城乡建设和交通管理局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8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农林水务局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9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商务和文化旅游局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卫生健康委员会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11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应急管理局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12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教育体育局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13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市场监督管理局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16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合  计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060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按园区分解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中川园区管委会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秦川园区管委会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69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3197" w:type="dxa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西岔园区管委会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16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合  计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30000</w:t>
            </w:r>
          </w:p>
        </w:tc>
      </w:tr>
    </w:tbl>
    <w:p>
      <w:pPr>
        <w:spacing w:line="570" w:lineRule="exact"/>
        <w:rPr>
          <w:rFonts w:ascii="方正小标宋简体" w:eastAsia="方正小标宋简体"/>
          <w:sz w:val="36"/>
          <w:szCs w:val="36"/>
        </w:rPr>
      </w:pPr>
    </w:p>
    <w:sectPr>
      <w:footerReference r:id="rId3" w:type="default"/>
      <w:pgSz w:w="11906" w:h="16838"/>
      <w:pgMar w:top="1440" w:right="1474" w:bottom="113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60526"/>
    <w:rsid w:val="0004174B"/>
    <w:rsid w:val="00092E33"/>
    <w:rsid w:val="000A2DC7"/>
    <w:rsid w:val="000B40C8"/>
    <w:rsid w:val="000D599C"/>
    <w:rsid w:val="000E2889"/>
    <w:rsid w:val="00107FED"/>
    <w:rsid w:val="0011449F"/>
    <w:rsid w:val="001A6C1B"/>
    <w:rsid w:val="001B1422"/>
    <w:rsid w:val="001C4FCF"/>
    <w:rsid w:val="001D6909"/>
    <w:rsid w:val="00200B0C"/>
    <w:rsid w:val="002755F2"/>
    <w:rsid w:val="0028315A"/>
    <w:rsid w:val="002A2426"/>
    <w:rsid w:val="002B2338"/>
    <w:rsid w:val="002C7653"/>
    <w:rsid w:val="002D529A"/>
    <w:rsid w:val="002E2E2B"/>
    <w:rsid w:val="002F48E7"/>
    <w:rsid w:val="003122E2"/>
    <w:rsid w:val="00323BC1"/>
    <w:rsid w:val="00344C70"/>
    <w:rsid w:val="0035129E"/>
    <w:rsid w:val="0035407B"/>
    <w:rsid w:val="00362CF1"/>
    <w:rsid w:val="003852B5"/>
    <w:rsid w:val="00392CEE"/>
    <w:rsid w:val="003A4474"/>
    <w:rsid w:val="00417A3C"/>
    <w:rsid w:val="00423415"/>
    <w:rsid w:val="004376CE"/>
    <w:rsid w:val="004649AB"/>
    <w:rsid w:val="00492FA3"/>
    <w:rsid w:val="00493AE8"/>
    <w:rsid w:val="004A346B"/>
    <w:rsid w:val="004B6A3E"/>
    <w:rsid w:val="004C520D"/>
    <w:rsid w:val="004D495C"/>
    <w:rsid w:val="004D7153"/>
    <w:rsid w:val="004E6C9A"/>
    <w:rsid w:val="00500C62"/>
    <w:rsid w:val="00506A3A"/>
    <w:rsid w:val="00507FF3"/>
    <w:rsid w:val="005226FE"/>
    <w:rsid w:val="00532801"/>
    <w:rsid w:val="00537FCA"/>
    <w:rsid w:val="0056120B"/>
    <w:rsid w:val="005704BC"/>
    <w:rsid w:val="005A4066"/>
    <w:rsid w:val="005D3556"/>
    <w:rsid w:val="005D6058"/>
    <w:rsid w:val="005F5097"/>
    <w:rsid w:val="00605ABF"/>
    <w:rsid w:val="00630A17"/>
    <w:rsid w:val="00634C5C"/>
    <w:rsid w:val="00645947"/>
    <w:rsid w:val="00647F76"/>
    <w:rsid w:val="00660BCC"/>
    <w:rsid w:val="00692BE5"/>
    <w:rsid w:val="006A04C7"/>
    <w:rsid w:val="006C154E"/>
    <w:rsid w:val="00714304"/>
    <w:rsid w:val="00724CA3"/>
    <w:rsid w:val="00724E11"/>
    <w:rsid w:val="007366AC"/>
    <w:rsid w:val="00746793"/>
    <w:rsid w:val="00771F7E"/>
    <w:rsid w:val="007B3DF1"/>
    <w:rsid w:val="007C4377"/>
    <w:rsid w:val="007C7416"/>
    <w:rsid w:val="007F5C99"/>
    <w:rsid w:val="00803B7F"/>
    <w:rsid w:val="00816019"/>
    <w:rsid w:val="0084514A"/>
    <w:rsid w:val="00890C59"/>
    <w:rsid w:val="008B1B53"/>
    <w:rsid w:val="008B6DB7"/>
    <w:rsid w:val="008B7D6C"/>
    <w:rsid w:val="00911F3D"/>
    <w:rsid w:val="009549B2"/>
    <w:rsid w:val="0098127D"/>
    <w:rsid w:val="009C1A52"/>
    <w:rsid w:val="009E1AF9"/>
    <w:rsid w:val="00A22BD0"/>
    <w:rsid w:val="00A35D9D"/>
    <w:rsid w:val="00A46D48"/>
    <w:rsid w:val="00A77FD3"/>
    <w:rsid w:val="00A83512"/>
    <w:rsid w:val="00A8637B"/>
    <w:rsid w:val="00A86CE3"/>
    <w:rsid w:val="00AA7E66"/>
    <w:rsid w:val="00AB614B"/>
    <w:rsid w:val="00AC1FAF"/>
    <w:rsid w:val="00AD288E"/>
    <w:rsid w:val="00B11B7E"/>
    <w:rsid w:val="00B317AA"/>
    <w:rsid w:val="00B40D20"/>
    <w:rsid w:val="00B41959"/>
    <w:rsid w:val="00B86482"/>
    <w:rsid w:val="00B964C1"/>
    <w:rsid w:val="00BB3B79"/>
    <w:rsid w:val="00BF0CFC"/>
    <w:rsid w:val="00C21957"/>
    <w:rsid w:val="00C801A0"/>
    <w:rsid w:val="00C9255F"/>
    <w:rsid w:val="00C92D91"/>
    <w:rsid w:val="00CA048A"/>
    <w:rsid w:val="00CA779B"/>
    <w:rsid w:val="00CF74FD"/>
    <w:rsid w:val="00D0588D"/>
    <w:rsid w:val="00D078B1"/>
    <w:rsid w:val="00D24F7D"/>
    <w:rsid w:val="00D55F13"/>
    <w:rsid w:val="00D750CB"/>
    <w:rsid w:val="00D91C7D"/>
    <w:rsid w:val="00D94AA5"/>
    <w:rsid w:val="00D96B64"/>
    <w:rsid w:val="00DD338A"/>
    <w:rsid w:val="00DE2DE6"/>
    <w:rsid w:val="00DE44FF"/>
    <w:rsid w:val="00E0482B"/>
    <w:rsid w:val="00E04BE7"/>
    <w:rsid w:val="00E1196E"/>
    <w:rsid w:val="00E12D13"/>
    <w:rsid w:val="00E225AC"/>
    <w:rsid w:val="00E30C9B"/>
    <w:rsid w:val="00E57F21"/>
    <w:rsid w:val="00EA5133"/>
    <w:rsid w:val="00ED168C"/>
    <w:rsid w:val="00EE54D7"/>
    <w:rsid w:val="00EF5C44"/>
    <w:rsid w:val="00F05539"/>
    <w:rsid w:val="00F24A33"/>
    <w:rsid w:val="00F27F9C"/>
    <w:rsid w:val="00F77897"/>
    <w:rsid w:val="00FA29A0"/>
    <w:rsid w:val="00FA352F"/>
    <w:rsid w:val="00FB157D"/>
    <w:rsid w:val="00FB1702"/>
    <w:rsid w:val="02AB3664"/>
    <w:rsid w:val="077C49F5"/>
    <w:rsid w:val="0B535124"/>
    <w:rsid w:val="0C701A8F"/>
    <w:rsid w:val="127B4C60"/>
    <w:rsid w:val="15565B25"/>
    <w:rsid w:val="17554274"/>
    <w:rsid w:val="18070007"/>
    <w:rsid w:val="1C5804D3"/>
    <w:rsid w:val="1D250A71"/>
    <w:rsid w:val="204A70BA"/>
    <w:rsid w:val="22AA6AC0"/>
    <w:rsid w:val="24504511"/>
    <w:rsid w:val="247D3DDF"/>
    <w:rsid w:val="25BE15DA"/>
    <w:rsid w:val="29B0439D"/>
    <w:rsid w:val="2A560526"/>
    <w:rsid w:val="2D9E4B8F"/>
    <w:rsid w:val="30282E2D"/>
    <w:rsid w:val="3248117E"/>
    <w:rsid w:val="330F2F2A"/>
    <w:rsid w:val="33570AEC"/>
    <w:rsid w:val="35B82F75"/>
    <w:rsid w:val="37706D72"/>
    <w:rsid w:val="378937F1"/>
    <w:rsid w:val="3ACB74AD"/>
    <w:rsid w:val="3BFE3954"/>
    <w:rsid w:val="3CD700CD"/>
    <w:rsid w:val="3DCE5A9E"/>
    <w:rsid w:val="3F2028AE"/>
    <w:rsid w:val="3FEA7708"/>
    <w:rsid w:val="47BB5DE1"/>
    <w:rsid w:val="482E63C3"/>
    <w:rsid w:val="48536E88"/>
    <w:rsid w:val="4A605EA0"/>
    <w:rsid w:val="4D0225A0"/>
    <w:rsid w:val="50320155"/>
    <w:rsid w:val="53EB18A2"/>
    <w:rsid w:val="59EB3D74"/>
    <w:rsid w:val="5A64747F"/>
    <w:rsid w:val="5EEE6CD3"/>
    <w:rsid w:val="5F4703C4"/>
    <w:rsid w:val="6140433C"/>
    <w:rsid w:val="63464115"/>
    <w:rsid w:val="66994343"/>
    <w:rsid w:val="67894C9D"/>
    <w:rsid w:val="6B43550D"/>
    <w:rsid w:val="733F0E57"/>
    <w:rsid w:val="775F250F"/>
    <w:rsid w:val="796E0393"/>
    <w:rsid w:val="798A6A5B"/>
    <w:rsid w:val="79F70859"/>
    <w:rsid w:val="7A600560"/>
    <w:rsid w:val="7B2D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qFormat/>
    <w:uiPriority w:val="20"/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20\&#19978;&#25253;&#36164;&#26009;\&#24066;&#20154;&#31038;&#23616;\&#32844;&#24314;&#22788;\&#20848;&#24030;&#26032;&#21306;&#32844;&#19994;&#25216;&#33021;&#25552;&#21319;&#34892;&#21160;&#65288;2019-2021&#65289;&#23454;&#26045;&#32454;&#21017;&#65288;&#24449;&#27714;&#24847;&#35265;&#31295;&#652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C46FC-7793-42E8-B80E-FB5E0A5D31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兰州新区职业技能提升行动（2019-2021）实施细则（征求意见稿）</Template>
  <Pages>15</Pages>
  <Words>1157</Words>
  <Characters>6595</Characters>
  <Lines>54</Lines>
  <Paragraphs>15</Paragraphs>
  <TotalTime>28</TotalTime>
  <ScaleCrop>false</ScaleCrop>
  <LinksUpToDate>false</LinksUpToDate>
  <CharactersWithSpaces>7737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2020-03-14T02:21:00Z</dcterms:created>
  <dc:creator>★晨曦</dc:creator>
  <cp:lastModifiedBy>DUWENJUN.</cp:lastModifiedBy>
  <cp:lastPrinted>2020-03-14T03:32:00Z</cp:lastPrinted>
  <dcterms:modified xsi:type="dcterms:W3CDTF">2020-04-17T09:14:36Z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